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7EE" w:rsidRDefault="00C77F1B" w:rsidP="004A7318">
      <w:pPr>
        <w:pStyle w:val="Heading1"/>
        <w:jc w:val="center"/>
      </w:pPr>
      <w:r w:rsidRPr="00C77F1B">
        <w:t>GUARDIANSHIP DISASTER PLAN</w:t>
      </w:r>
    </w:p>
    <w:p w:rsidR="00C77F1B" w:rsidRDefault="00C77F1B" w:rsidP="00C77F1B">
      <w:pPr>
        <w:jc w:val="center"/>
        <w:rPr>
          <w:rFonts w:ascii="Times New Roman" w:hAnsi="Times New Roman" w:cs="Times New Roman"/>
          <w:b/>
        </w:rPr>
      </w:pPr>
    </w:p>
    <w:p w:rsidR="00C77F1B" w:rsidRDefault="00C77F1B" w:rsidP="00C77F1B">
      <w:pPr>
        <w:rPr>
          <w:rFonts w:ascii="Times New Roman" w:hAnsi="Times New Roman" w:cs="Times New Roman"/>
          <w:b/>
        </w:rPr>
        <w:sectPr w:rsidR="00C77F1B" w:rsidSect="007A02C3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C77F1B" w:rsidRDefault="00C77F1B" w:rsidP="00C77F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Date of Plan: </w:t>
      </w:r>
      <w:r w:rsidR="00900226">
        <w:rPr>
          <w:rFonts w:ascii="Times New Roman" w:hAnsi="Times New Roman" w:cs="Times New Roman"/>
        </w:rPr>
        <w:fldChar w:fldCharType="begin">
          <w:ffData>
            <w:name w:val="PlanDate"/>
            <w:enabled/>
            <w:calcOnExit w:val="0"/>
            <w:textInput>
              <w:type w:val="date"/>
            </w:textInput>
          </w:ffData>
        </w:fldChar>
      </w:r>
      <w:bookmarkStart w:id="0" w:name="PlanDate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bookmarkStart w:id="1" w:name="_GoBack"/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bookmarkEnd w:id="1"/>
      <w:r w:rsidR="00900226">
        <w:rPr>
          <w:rFonts w:ascii="Times New Roman" w:hAnsi="Times New Roman" w:cs="Times New Roman"/>
        </w:rPr>
        <w:fldChar w:fldCharType="end"/>
      </w:r>
      <w:bookmarkEnd w:id="0"/>
    </w:p>
    <w:p w:rsidR="00C77F1B" w:rsidRDefault="009942B3" w:rsidP="00C77F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t>Attach</w:t>
      </w:r>
      <w:r w:rsidR="00C77F1B">
        <w:rPr>
          <w:rFonts w:ascii="Times New Roman" w:hAnsi="Times New Roman" w:cs="Times New Roman"/>
        </w:rPr>
        <w:t xml:space="preserve"> 2” x 2” Photograph Here</w:t>
      </w:r>
    </w:p>
    <w:p w:rsidR="00C77F1B" w:rsidRDefault="00C77F1B" w:rsidP="00C77F1B">
      <w:pPr>
        <w:rPr>
          <w:rFonts w:ascii="Times New Roman" w:hAnsi="Times New Roman" w:cs="Times New Roman"/>
        </w:rPr>
      </w:pPr>
    </w:p>
    <w:p w:rsidR="00C77F1B" w:rsidRDefault="00C77F1B" w:rsidP="00C77F1B">
      <w:pPr>
        <w:rPr>
          <w:rFonts w:ascii="Times New Roman" w:hAnsi="Times New Roman" w:cs="Times New Roman"/>
        </w:rPr>
      </w:pPr>
    </w:p>
    <w:p w:rsidR="00C77F1B" w:rsidRDefault="00C77F1B" w:rsidP="00C77F1B">
      <w:pPr>
        <w:rPr>
          <w:rFonts w:ascii="Times New Roman" w:hAnsi="Times New Roman" w:cs="Times New Roman"/>
        </w:rPr>
      </w:pPr>
    </w:p>
    <w:p w:rsidR="00C77F1B" w:rsidRDefault="00C77F1B" w:rsidP="00C77F1B">
      <w:pPr>
        <w:rPr>
          <w:rFonts w:ascii="Times New Roman" w:hAnsi="Times New Roman" w:cs="Times New Roman"/>
        </w:rPr>
      </w:pPr>
    </w:p>
    <w:p w:rsidR="00C77F1B" w:rsidRDefault="00C77F1B" w:rsidP="00C77F1B">
      <w:pPr>
        <w:rPr>
          <w:rFonts w:ascii="Times New Roman" w:hAnsi="Times New Roman" w:cs="Times New Roman"/>
        </w:rPr>
      </w:pPr>
    </w:p>
    <w:p w:rsidR="00C77F1B" w:rsidRDefault="00C77F1B" w:rsidP="00C77F1B">
      <w:pPr>
        <w:rPr>
          <w:rFonts w:ascii="Times New Roman" w:hAnsi="Times New Roman" w:cs="Times New Roman"/>
        </w:rPr>
      </w:pPr>
    </w:p>
    <w:p w:rsidR="00C77F1B" w:rsidRDefault="00C77F1B" w:rsidP="00C77F1B">
      <w:pPr>
        <w:rPr>
          <w:rFonts w:ascii="Times New Roman" w:hAnsi="Times New Roman" w:cs="Times New Roman"/>
        </w:rPr>
      </w:pPr>
    </w:p>
    <w:p w:rsidR="00C77F1B" w:rsidRDefault="00C77F1B" w:rsidP="00C77F1B">
      <w:pPr>
        <w:rPr>
          <w:rFonts w:ascii="Times New Roman" w:hAnsi="Times New Roman" w:cs="Times New Roman"/>
        </w:rPr>
      </w:pPr>
    </w:p>
    <w:p w:rsidR="00C77F1B" w:rsidRDefault="00C77F1B" w:rsidP="00C77F1B">
      <w:pPr>
        <w:rPr>
          <w:rFonts w:ascii="Times New Roman" w:hAnsi="Times New Roman" w:cs="Times New Roman"/>
        </w:rPr>
      </w:pPr>
    </w:p>
    <w:p w:rsidR="00C77F1B" w:rsidRDefault="00C77F1B" w:rsidP="00C77F1B">
      <w:pPr>
        <w:rPr>
          <w:rFonts w:ascii="Times New Roman" w:hAnsi="Times New Roman" w:cs="Times New Roman"/>
        </w:rPr>
        <w:sectPr w:rsidR="00C77F1B" w:rsidSect="00C77F1B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:rsidR="00C77F1B" w:rsidRPr="0084509B" w:rsidRDefault="0084509B" w:rsidP="004A7318">
      <w:pPr>
        <w:pStyle w:val="Heading2"/>
        <w:jc w:val="center"/>
      </w:pPr>
      <w:r w:rsidRPr="0084509B">
        <w:t>WARD</w:t>
      </w:r>
      <w:r w:rsidR="00C77F1B" w:rsidRPr="0084509B">
        <w:t xml:space="preserve"> INFORMATION</w:t>
      </w:r>
    </w:p>
    <w:p w:rsidR="00C77F1B" w:rsidRDefault="00C77F1B" w:rsidP="00C77F1B">
      <w:pPr>
        <w:jc w:val="center"/>
        <w:rPr>
          <w:rFonts w:ascii="Times New Roman" w:hAnsi="Times New Roman" w:cs="Times New Roman"/>
        </w:rPr>
      </w:pPr>
    </w:p>
    <w:p w:rsidR="00C77F1B" w:rsidRDefault="00C77F1B" w:rsidP="00C77F1B">
      <w:pPr>
        <w:rPr>
          <w:rFonts w:ascii="Times New Roman" w:hAnsi="Times New Roman" w:cs="Times New Roman"/>
        </w:rPr>
        <w:sectPr w:rsidR="00C77F1B" w:rsidSect="00C77F1B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C77F1B" w:rsidRDefault="00C77F1B" w:rsidP="00C77F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Name: </w:t>
      </w:r>
      <w:r w:rsidR="00900226">
        <w:rPr>
          <w:rFonts w:ascii="Times New Roman" w:hAnsi="Times New Roman" w:cs="Times New Roman"/>
        </w:rPr>
        <w:fldChar w:fldCharType="begin">
          <w:ffData>
            <w:name w:val="WardName"/>
            <w:enabled/>
            <w:calcOnExit w:val="0"/>
            <w:textInput/>
          </w:ffData>
        </w:fldChar>
      </w:r>
      <w:bookmarkStart w:id="2" w:name="WardName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2"/>
    </w:p>
    <w:p w:rsidR="00C77F1B" w:rsidRDefault="00C77F1B" w:rsidP="00C77F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Address: </w:t>
      </w:r>
      <w:r w:rsidR="00900226">
        <w:rPr>
          <w:rFonts w:ascii="Times New Roman" w:hAnsi="Times New Roman" w:cs="Times New Roman"/>
        </w:rPr>
        <w:fldChar w:fldCharType="begin">
          <w:ffData>
            <w:name w:val="WardAddress"/>
            <w:enabled/>
            <w:calcOnExit w:val="0"/>
            <w:textInput/>
          </w:ffData>
        </w:fldChar>
      </w:r>
      <w:bookmarkStart w:id="3" w:name="WardAddress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3"/>
    </w:p>
    <w:p w:rsidR="00C77F1B" w:rsidRDefault="00C77F1B" w:rsidP="00C77F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Date of Birth: </w:t>
      </w:r>
      <w:r w:rsidR="00900226">
        <w:rPr>
          <w:rFonts w:ascii="Times New Roman" w:hAnsi="Times New Roman" w:cs="Times New Roman"/>
        </w:rPr>
        <w:fldChar w:fldCharType="begin">
          <w:ffData>
            <w:name w:val="WardDOB"/>
            <w:enabled/>
            <w:calcOnExit w:val="0"/>
            <w:textInput>
              <w:type w:val="date"/>
            </w:textInput>
          </w:ffData>
        </w:fldChar>
      </w:r>
      <w:bookmarkStart w:id="4" w:name="WardDOB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4"/>
    </w:p>
    <w:p w:rsidR="00C77F1B" w:rsidRDefault="00C77F1B" w:rsidP="00C77F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Sex: </w:t>
      </w:r>
      <w:r w:rsidR="00900226">
        <w:rPr>
          <w:rFonts w:ascii="Times New Roman" w:hAnsi="Times New Roman" w:cs="Times New Roman"/>
        </w:rPr>
        <w:fldChar w:fldCharType="begin">
          <w:ffData>
            <w:name w:val="WardSex"/>
            <w:enabled/>
            <w:calcOnExit w:val="0"/>
            <w:textInput/>
          </w:ffData>
        </w:fldChar>
      </w:r>
      <w:bookmarkStart w:id="5" w:name="WardSex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5"/>
    </w:p>
    <w:p w:rsidR="00C77F1B" w:rsidRDefault="00C77F1B" w:rsidP="00C77F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Identifying Scars/Marks:</w:t>
      </w:r>
      <w:r w:rsidR="00900226">
        <w:rPr>
          <w:rFonts w:ascii="Times New Roman" w:hAnsi="Times New Roman" w:cs="Times New Roman"/>
        </w:rPr>
        <w:fldChar w:fldCharType="begin">
          <w:ffData>
            <w:name w:val="WardScar"/>
            <w:enabled/>
            <w:calcOnExit w:val="0"/>
            <w:textInput/>
          </w:ffData>
        </w:fldChar>
      </w:r>
      <w:bookmarkStart w:id="6" w:name="WardScar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6"/>
    </w:p>
    <w:p w:rsidR="00C77F1B" w:rsidRDefault="00C77F1B" w:rsidP="00C77F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Aliases: </w:t>
      </w:r>
      <w:r w:rsidR="00900226">
        <w:rPr>
          <w:rFonts w:ascii="Times New Roman" w:hAnsi="Times New Roman" w:cs="Times New Roman"/>
        </w:rPr>
        <w:fldChar w:fldCharType="begin">
          <w:ffData>
            <w:name w:val="WardAlias"/>
            <w:enabled/>
            <w:calcOnExit w:val="0"/>
            <w:textInput/>
          </w:ffData>
        </w:fldChar>
      </w:r>
      <w:bookmarkStart w:id="7" w:name="WardAlias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7"/>
    </w:p>
    <w:p w:rsidR="001914FA" w:rsidRDefault="001914FA" w:rsidP="00C77F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Social Security Number: </w:t>
      </w:r>
      <w:r w:rsidR="00900226">
        <w:rPr>
          <w:rFonts w:ascii="Times New Roman" w:hAnsi="Times New Roman" w:cs="Times New Roman"/>
        </w:rPr>
        <w:fldChar w:fldCharType="begin">
          <w:ffData>
            <w:name w:val="WardSSN"/>
            <w:enabled/>
            <w:calcOnExit w:val="0"/>
            <w:textInput/>
          </w:ffData>
        </w:fldChar>
      </w:r>
      <w:bookmarkStart w:id="8" w:name="WardSSN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8"/>
    </w:p>
    <w:p w:rsidR="00C77F1B" w:rsidRDefault="00C77F1B" w:rsidP="00C77F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t>Case Number:</w:t>
      </w:r>
      <w:r w:rsidR="00900226">
        <w:rPr>
          <w:rFonts w:ascii="Times New Roman" w:hAnsi="Times New Roman" w:cs="Times New Roman"/>
        </w:rPr>
        <w:fldChar w:fldCharType="begin">
          <w:ffData>
            <w:name w:val="WardCaseNo"/>
            <w:enabled/>
            <w:calcOnExit w:val="0"/>
            <w:textInput/>
          </w:ffData>
        </w:fldChar>
      </w:r>
      <w:bookmarkStart w:id="9" w:name="WardCaseNo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9"/>
    </w:p>
    <w:p w:rsidR="00C77F1B" w:rsidRDefault="00C77F1B" w:rsidP="00C77F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Telephone Number: </w:t>
      </w:r>
      <w:r w:rsidR="00900226">
        <w:rPr>
          <w:rFonts w:ascii="Times New Roman" w:hAnsi="Times New Roman" w:cs="Times New Roman"/>
        </w:rPr>
        <w:fldChar w:fldCharType="begin">
          <w:ffData>
            <w:name w:val="WardTelephone"/>
            <w:enabled/>
            <w:calcOnExit w:val="0"/>
            <w:textInput/>
          </w:ffData>
        </w:fldChar>
      </w:r>
      <w:bookmarkStart w:id="10" w:name="WardTelephone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10"/>
    </w:p>
    <w:p w:rsidR="001A5F6D" w:rsidRDefault="001A5F6D" w:rsidP="00C77F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 Address:</w:t>
      </w:r>
      <w:r w:rsidRPr="001A5F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>
          <w:ffData>
            <w:name w:val="WardTelephone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</w:p>
    <w:p w:rsidR="00C77F1B" w:rsidRDefault="00C77F1B" w:rsidP="00C77F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Eye/Hair Color: </w:t>
      </w:r>
      <w:r w:rsidR="00900226">
        <w:rPr>
          <w:rFonts w:ascii="Times New Roman" w:hAnsi="Times New Roman" w:cs="Times New Roman"/>
        </w:rPr>
        <w:fldChar w:fldCharType="begin">
          <w:ffData>
            <w:name w:val="WardEye"/>
            <w:enabled/>
            <w:calcOnExit w:val="0"/>
            <w:textInput/>
          </w:ffData>
        </w:fldChar>
      </w:r>
      <w:bookmarkStart w:id="11" w:name="WardEye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11"/>
    </w:p>
    <w:p w:rsidR="00C77F1B" w:rsidRDefault="00C77F1B" w:rsidP="00C77F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Height/Weight: </w:t>
      </w:r>
      <w:r w:rsidR="00900226">
        <w:rPr>
          <w:rFonts w:ascii="Times New Roman" w:hAnsi="Times New Roman" w:cs="Times New Roman"/>
        </w:rPr>
        <w:fldChar w:fldCharType="begin">
          <w:ffData>
            <w:name w:val="WardHeight"/>
            <w:enabled/>
            <w:calcOnExit w:val="0"/>
            <w:textInput/>
          </w:ffData>
        </w:fldChar>
      </w:r>
      <w:bookmarkStart w:id="12" w:name="WardHeight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12"/>
    </w:p>
    <w:p w:rsidR="00C77F1B" w:rsidRDefault="00C77F1B" w:rsidP="00C77F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Race: </w:t>
      </w:r>
      <w:r w:rsidR="00900226">
        <w:rPr>
          <w:rFonts w:ascii="Times New Roman" w:hAnsi="Times New Roman" w:cs="Times New Roman"/>
        </w:rPr>
        <w:fldChar w:fldCharType="begin">
          <w:ffData>
            <w:name w:val="WardRace"/>
            <w:enabled/>
            <w:calcOnExit w:val="0"/>
            <w:textInput/>
          </w:ffData>
        </w:fldChar>
      </w:r>
      <w:bookmarkStart w:id="13" w:name="WardRace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13"/>
    </w:p>
    <w:p w:rsidR="00C77F1B" w:rsidRDefault="00C77F1B" w:rsidP="00C77F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Religion: </w:t>
      </w:r>
      <w:r w:rsidR="00900226">
        <w:rPr>
          <w:rFonts w:ascii="Times New Roman" w:hAnsi="Times New Roman" w:cs="Times New Roman"/>
        </w:rPr>
        <w:fldChar w:fldCharType="begin">
          <w:ffData>
            <w:name w:val="WardReligion"/>
            <w:enabled/>
            <w:calcOnExit w:val="0"/>
            <w:textInput/>
          </w:ffData>
        </w:fldChar>
      </w:r>
      <w:bookmarkStart w:id="14" w:name="WardReligion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14"/>
    </w:p>
    <w:p w:rsidR="001914FA" w:rsidRDefault="001914FA" w:rsidP="00C77F1B">
      <w:pPr>
        <w:rPr>
          <w:rFonts w:ascii="Times New Roman" w:hAnsi="Times New Roman" w:cs="Times New Roman"/>
        </w:rPr>
        <w:sectPr w:rsidR="001914FA" w:rsidSect="00C04CC4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  <w:r>
        <w:rPr>
          <w:rFonts w:ascii="Times New Roman" w:hAnsi="Times New Roman" w:cs="Times New Roman"/>
        </w:rPr>
        <w:t xml:space="preserve">Medicare Number: </w:t>
      </w:r>
      <w:r w:rsidR="00900226">
        <w:rPr>
          <w:rFonts w:ascii="Times New Roman" w:hAnsi="Times New Roman" w:cs="Times New Roman"/>
        </w:rPr>
        <w:fldChar w:fldCharType="begin">
          <w:ffData>
            <w:name w:val="WardMedicare"/>
            <w:enabled/>
            <w:calcOnExit w:val="0"/>
            <w:textInput/>
          </w:ffData>
        </w:fldChar>
      </w:r>
      <w:bookmarkStart w:id="15" w:name="WardMedicare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15"/>
    </w:p>
    <w:p w:rsidR="001914FA" w:rsidRDefault="001914FA" w:rsidP="00C77F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Additional Insurance: </w:t>
      </w:r>
      <w:r w:rsidR="00900226">
        <w:rPr>
          <w:rFonts w:ascii="Times New Roman" w:hAnsi="Times New Roman" w:cs="Times New Roman"/>
        </w:rPr>
        <w:fldChar w:fldCharType="begin">
          <w:ffData>
            <w:name w:val="WardAddIns"/>
            <w:enabled/>
            <w:calcOnExit w:val="0"/>
            <w:textInput/>
          </w:ffData>
        </w:fldChar>
      </w:r>
      <w:bookmarkStart w:id="16" w:name="WardAddIns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16"/>
    </w:p>
    <w:p w:rsidR="00CC1E33" w:rsidRDefault="00CC1E33" w:rsidP="00C77F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Allergies: </w:t>
      </w:r>
      <w:r w:rsidR="00900226">
        <w:rPr>
          <w:rFonts w:ascii="Times New Roman" w:hAnsi="Times New Roman" w:cs="Times New Roman"/>
        </w:rPr>
        <w:fldChar w:fldCharType="begin">
          <w:ffData>
            <w:name w:val="WardAllergy"/>
            <w:enabled/>
            <w:calcOnExit w:val="0"/>
            <w:textInput/>
          </w:ffData>
        </w:fldChar>
      </w:r>
      <w:bookmarkStart w:id="17" w:name="WardAllergy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17"/>
    </w:p>
    <w:p w:rsidR="00CC1E33" w:rsidRDefault="00CC1E33" w:rsidP="00C77F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Medications: </w:t>
      </w:r>
      <w:r w:rsidR="00900226">
        <w:rPr>
          <w:rFonts w:ascii="Times New Roman" w:hAnsi="Times New Roman" w:cs="Times New Roman"/>
        </w:rPr>
        <w:fldChar w:fldCharType="begin">
          <w:ffData>
            <w:name w:val="WardMeds"/>
            <w:enabled/>
            <w:calcOnExit w:val="0"/>
            <w:textInput/>
          </w:ffData>
        </w:fldChar>
      </w:r>
      <w:bookmarkStart w:id="18" w:name="WardMeds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18"/>
    </w:p>
    <w:p w:rsidR="00C04CC4" w:rsidRDefault="00C04CC4" w:rsidP="00C77F1B">
      <w:pPr>
        <w:rPr>
          <w:rFonts w:ascii="Times New Roman" w:hAnsi="Times New Roman" w:cs="Times New Roman"/>
        </w:rPr>
        <w:sectPr w:rsidR="00C04CC4" w:rsidSect="00C04CC4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:rsidR="00B07785" w:rsidRDefault="00B07785" w:rsidP="00C77F1B">
      <w:pPr>
        <w:rPr>
          <w:rFonts w:ascii="Times New Roman" w:hAnsi="Times New Roman" w:cs="Times New Roman"/>
        </w:rPr>
      </w:pPr>
    </w:p>
    <w:p w:rsidR="00B07785" w:rsidRDefault="00B07785" w:rsidP="00C77F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Disabilities/Impairment/Diagnosis: </w:t>
      </w:r>
      <w:r w:rsidR="00900226">
        <w:rPr>
          <w:rFonts w:ascii="Times New Roman" w:hAnsi="Times New Roman" w:cs="Times New Roman"/>
        </w:rPr>
        <w:fldChar w:fldCharType="begin">
          <w:ffData>
            <w:name w:val="WardDiag"/>
            <w:enabled/>
            <w:calcOnExit w:val="0"/>
            <w:textInput/>
          </w:ffData>
        </w:fldChar>
      </w:r>
      <w:bookmarkStart w:id="19" w:name="WardDiag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19"/>
    </w:p>
    <w:p w:rsidR="00B07785" w:rsidRDefault="00B07785" w:rsidP="00C77F1B">
      <w:pPr>
        <w:rPr>
          <w:rFonts w:ascii="Times New Roman" w:hAnsi="Times New Roman" w:cs="Times New Roman"/>
        </w:rPr>
      </w:pPr>
    </w:p>
    <w:p w:rsidR="00C04CC4" w:rsidRDefault="00C04CC4" w:rsidP="00B07785">
      <w:pPr>
        <w:ind w:left="4320" w:hanging="4320"/>
        <w:rPr>
          <w:rFonts w:ascii="Times New Roman" w:hAnsi="Times New Roman" w:cs="Times New Roman"/>
        </w:rPr>
        <w:sectPr w:rsidR="00C04CC4" w:rsidSect="001914FA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B07785" w:rsidRDefault="00B07785" w:rsidP="00B07785">
      <w:pPr>
        <w:ind w:left="4320" w:hanging="4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Living Will: </w:t>
      </w:r>
      <w:r w:rsidR="00EA3582">
        <w:rPr>
          <w:rFonts w:ascii="Times New Roman" w:hAnsi="Times New Roman" w:cs="Times New Roman"/>
        </w:rPr>
        <w:fldChar w:fldCharType="begin">
          <w:ffData>
            <w:name w:val="WillYes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0" w:name="WillYes"/>
      <w:r w:rsidR="00EA3582">
        <w:rPr>
          <w:rFonts w:ascii="Times New Roman" w:hAnsi="Times New Roman" w:cs="Times New Roman"/>
        </w:rPr>
        <w:instrText xml:space="preserve"> FORMCHECKBOX </w:instrText>
      </w:r>
      <w:r w:rsidR="00FC1F43">
        <w:rPr>
          <w:rFonts w:ascii="Times New Roman" w:hAnsi="Times New Roman" w:cs="Times New Roman"/>
        </w:rPr>
      </w:r>
      <w:r w:rsidR="00FC1F43">
        <w:rPr>
          <w:rFonts w:ascii="Times New Roman" w:hAnsi="Times New Roman" w:cs="Times New Roman"/>
        </w:rPr>
        <w:fldChar w:fldCharType="separate"/>
      </w:r>
      <w:r w:rsidR="00EA3582">
        <w:rPr>
          <w:rFonts w:ascii="Times New Roman" w:hAnsi="Times New Roman" w:cs="Times New Roman"/>
        </w:rPr>
        <w:fldChar w:fldCharType="end"/>
      </w:r>
      <w:bookmarkEnd w:id="20"/>
      <w:r>
        <w:rPr>
          <w:rFonts w:ascii="Times New Roman" w:hAnsi="Times New Roman" w:cs="Times New Roman"/>
        </w:rPr>
        <w:t xml:space="preserve"> Yes (attach copy)</w:t>
      </w:r>
      <w:r>
        <w:rPr>
          <w:rFonts w:ascii="Times New Roman" w:hAnsi="Times New Roman" w:cs="Times New Roman"/>
        </w:rPr>
        <w:tab/>
      </w:r>
      <w:r w:rsidR="00EA3582">
        <w:rPr>
          <w:rFonts w:ascii="Times New Roman" w:hAnsi="Times New Roman" w:cs="Times New Roman"/>
        </w:rPr>
        <w:fldChar w:fldCharType="begin">
          <w:ffData>
            <w:name w:val="WillNo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1" w:name="WillNo"/>
      <w:r w:rsidR="00EA3582">
        <w:rPr>
          <w:rFonts w:ascii="Times New Roman" w:hAnsi="Times New Roman" w:cs="Times New Roman"/>
        </w:rPr>
        <w:instrText xml:space="preserve"> FORMCHECKBOX </w:instrText>
      </w:r>
      <w:r w:rsidR="00FC1F43">
        <w:rPr>
          <w:rFonts w:ascii="Times New Roman" w:hAnsi="Times New Roman" w:cs="Times New Roman"/>
        </w:rPr>
      </w:r>
      <w:r w:rsidR="00FC1F43">
        <w:rPr>
          <w:rFonts w:ascii="Times New Roman" w:hAnsi="Times New Roman" w:cs="Times New Roman"/>
        </w:rPr>
        <w:fldChar w:fldCharType="separate"/>
      </w:r>
      <w:r w:rsidR="00EA3582">
        <w:rPr>
          <w:rFonts w:ascii="Times New Roman" w:hAnsi="Times New Roman" w:cs="Times New Roman"/>
        </w:rPr>
        <w:fldChar w:fldCharType="end"/>
      </w:r>
      <w:bookmarkEnd w:id="21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</w:t>
      </w:r>
    </w:p>
    <w:p w:rsidR="002F1E96" w:rsidRDefault="002F1E96" w:rsidP="00B07785">
      <w:pPr>
        <w:ind w:left="4320" w:hanging="4320"/>
        <w:rPr>
          <w:rFonts w:ascii="Times New Roman" w:hAnsi="Times New Roman" w:cs="Times New Roman"/>
        </w:rPr>
        <w:sectPr w:rsidR="002F1E96" w:rsidSect="00C04CC4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:rsidR="002F1E96" w:rsidRDefault="002F1E96" w:rsidP="00B07785">
      <w:pPr>
        <w:ind w:left="4320" w:hanging="4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Physician’s Name: </w:t>
      </w:r>
      <w:r w:rsidR="00900226">
        <w:rPr>
          <w:rFonts w:ascii="Times New Roman" w:hAnsi="Times New Roman" w:cs="Times New Roman"/>
        </w:rPr>
        <w:fldChar w:fldCharType="begin">
          <w:ffData>
            <w:name w:val="PhysicianName"/>
            <w:enabled/>
            <w:calcOnExit w:val="0"/>
            <w:textInput/>
          </w:ffData>
        </w:fldChar>
      </w:r>
      <w:bookmarkStart w:id="22" w:name="PhysicianName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22"/>
    </w:p>
    <w:p w:rsidR="002F1E96" w:rsidRDefault="002F1E96" w:rsidP="00B07785">
      <w:pPr>
        <w:ind w:left="4320" w:hanging="4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Address: </w:t>
      </w:r>
      <w:r w:rsidR="00900226">
        <w:rPr>
          <w:rFonts w:ascii="Times New Roman" w:hAnsi="Times New Roman" w:cs="Times New Roman"/>
        </w:rPr>
        <w:fldChar w:fldCharType="begin">
          <w:ffData>
            <w:name w:val="PhysicianAddress"/>
            <w:enabled/>
            <w:calcOnExit w:val="0"/>
            <w:textInput/>
          </w:ffData>
        </w:fldChar>
      </w:r>
      <w:bookmarkStart w:id="23" w:name="PhysicianAddress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23"/>
    </w:p>
    <w:p w:rsidR="002F1E96" w:rsidRDefault="00F17568" w:rsidP="00B07785">
      <w:pPr>
        <w:ind w:left="4320" w:hanging="4320"/>
        <w:rPr>
          <w:rFonts w:ascii="Times New Roman" w:hAnsi="Times New Roman" w:cs="Times New Roman"/>
        </w:rPr>
        <w:sectPr w:rsidR="002F1E96" w:rsidSect="00C04CC4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  <w:r>
        <w:rPr>
          <w:rFonts w:ascii="Times New Roman" w:hAnsi="Times New Roman" w:cs="Times New Roman"/>
        </w:rPr>
        <w:br w:type="column"/>
      </w:r>
      <w:r w:rsidR="002F1E96">
        <w:rPr>
          <w:rFonts w:ascii="Times New Roman" w:hAnsi="Times New Roman" w:cs="Times New Roman"/>
        </w:rPr>
        <w:t xml:space="preserve">Telephone Number: </w:t>
      </w:r>
      <w:r w:rsidR="00900226">
        <w:rPr>
          <w:rFonts w:ascii="Times New Roman" w:hAnsi="Times New Roman" w:cs="Times New Roman"/>
        </w:rPr>
        <w:fldChar w:fldCharType="begin">
          <w:ffData>
            <w:name w:val="PhysicianTelephone"/>
            <w:enabled/>
            <w:calcOnExit w:val="0"/>
            <w:textInput/>
          </w:ffData>
        </w:fldChar>
      </w:r>
      <w:bookmarkStart w:id="24" w:name="PhysicianTelephone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24"/>
    </w:p>
    <w:p w:rsidR="002F1E96" w:rsidRDefault="002F1E96" w:rsidP="00B07785">
      <w:pPr>
        <w:ind w:left="4320" w:hanging="4320"/>
        <w:rPr>
          <w:rFonts w:ascii="Times New Roman" w:hAnsi="Times New Roman" w:cs="Times New Roman"/>
        </w:rPr>
      </w:pPr>
    </w:p>
    <w:p w:rsidR="00BC7CD5" w:rsidRDefault="00172829" w:rsidP="00B07785">
      <w:pPr>
        <w:ind w:left="4320" w:hanging="4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Where will Ward be relocated in the event of an evacuation:</w:t>
      </w:r>
    </w:p>
    <w:p w:rsidR="00172829" w:rsidRDefault="00172829" w:rsidP="00B07785">
      <w:pPr>
        <w:ind w:left="4320" w:hanging="4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Address: </w:t>
      </w:r>
      <w:r w:rsidR="00900226">
        <w:rPr>
          <w:rFonts w:ascii="Times New Roman" w:hAnsi="Times New Roman" w:cs="Times New Roman"/>
        </w:rPr>
        <w:fldChar w:fldCharType="begin">
          <w:ffData>
            <w:name w:val="WardEvacAdd"/>
            <w:enabled/>
            <w:calcOnExit w:val="0"/>
            <w:textInput/>
          </w:ffData>
        </w:fldChar>
      </w:r>
      <w:bookmarkStart w:id="25" w:name="WardEvacAdd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25"/>
    </w:p>
    <w:p w:rsidR="00172829" w:rsidRDefault="00172829" w:rsidP="00B07785">
      <w:pPr>
        <w:ind w:left="4320" w:hanging="4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Telephone Number: </w:t>
      </w:r>
      <w:r w:rsidR="00900226">
        <w:rPr>
          <w:rFonts w:ascii="Times New Roman" w:hAnsi="Times New Roman" w:cs="Times New Roman"/>
        </w:rPr>
        <w:fldChar w:fldCharType="begin">
          <w:ffData>
            <w:name w:val="WardEvacTel"/>
            <w:enabled/>
            <w:calcOnExit w:val="0"/>
            <w:textInput/>
          </w:ffData>
        </w:fldChar>
      </w:r>
      <w:bookmarkStart w:id="26" w:name="WardEvacTel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26"/>
    </w:p>
    <w:p w:rsidR="001A5F6D" w:rsidRDefault="001A5F6D" w:rsidP="001A5F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 Address:</w:t>
      </w:r>
      <w:r w:rsidRPr="001A5F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>
          <w:ffData>
            <w:name w:val="WardTelephone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</w:p>
    <w:p w:rsidR="00172829" w:rsidRDefault="00172829" w:rsidP="00B07785">
      <w:pPr>
        <w:ind w:left="4320" w:hanging="4320"/>
        <w:rPr>
          <w:rFonts w:ascii="Times New Roman" w:hAnsi="Times New Roman" w:cs="Times New Roman"/>
        </w:rPr>
      </w:pPr>
    </w:p>
    <w:p w:rsidR="00172829" w:rsidRPr="0084509B" w:rsidRDefault="00172829" w:rsidP="004A7318">
      <w:pPr>
        <w:pStyle w:val="Heading2"/>
        <w:jc w:val="center"/>
      </w:pPr>
      <w:r w:rsidRPr="0084509B">
        <w:t>GUARDIAN INFORMATION</w:t>
      </w:r>
    </w:p>
    <w:p w:rsidR="00172829" w:rsidRDefault="00172829" w:rsidP="00172829">
      <w:pPr>
        <w:ind w:left="4320" w:hanging="4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Name: </w:t>
      </w:r>
      <w:r w:rsidR="00900226">
        <w:rPr>
          <w:rFonts w:ascii="Times New Roman" w:hAnsi="Times New Roman" w:cs="Times New Roman"/>
        </w:rPr>
        <w:fldChar w:fldCharType="begin">
          <w:ffData>
            <w:name w:val="GuardianName"/>
            <w:enabled/>
            <w:calcOnExit w:val="0"/>
            <w:textInput/>
          </w:ffData>
        </w:fldChar>
      </w:r>
      <w:bookmarkStart w:id="27" w:name="GuardianName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27"/>
    </w:p>
    <w:p w:rsidR="00172829" w:rsidRDefault="00172829" w:rsidP="00172829">
      <w:pPr>
        <w:ind w:left="4320" w:hanging="4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Address: </w:t>
      </w:r>
      <w:r w:rsidR="00900226">
        <w:rPr>
          <w:rFonts w:ascii="Times New Roman" w:hAnsi="Times New Roman" w:cs="Times New Roman"/>
        </w:rPr>
        <w:fldChar w:fldCharType="begin">
          <w:ffData>
            <w:name w:val="GuardianAddress"/>
            <w:enabled/>
            <w:calcOnExit w:val="0"/>
            <w:textInput/>
          </w:ffData>
        </w:fldChar>
      </w:r>
      <w:bookmarkStart w:id="28" w:name="GuardianAddress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28"/>
    </w:p>
    <w:p w:rsidR="00172829" w:rsidRDefault="00172829" w:rsidP="008F667A">
      <w:pPr>
        <w:tabs>
          <w:tab w:val="left" w:pos="6030"/>
        </w:tabs>
        <w:ind w:left="2970" w:hanging="29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Cell Phone: </w:t>
      </w:r>
      <w:r w:rsidR="00900226">
        <w:rPr>
          <w:rFonts w:ascii="Times New Roman" w:hAnsi="Times New Roman" w:cs="Times New Roman"/>
        </w:rPr>
        <w:fldChar w:fldCharType="begin">
          <w:ffData>
            <w:name w:val="GuardianCell"/>
            <w:enabled/>
            <w:calcOnExit w:val="0"/>
            <w:textInput/>
          </w:ffData>
        </w:fldChar>
      </w:r>
      <w:bookmarkStart w:id="29" w:name="GuardianCell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29"/>
      <w:r>
        <w:rPr>
          <w:rFonts w:ascii="Times New Roman" w:hAnsi="Times New Roman" w:cs="Times New Roman"/>
        </w:rPr>
        <w:tab/>
        <w:t xml:space="preserve">Home Phone: </w:t>
      </w:r>
      <w:r w:rsidR="00900226">
        <w:rPr>
          <w:rFonts w:ascii="Times New Roman" w:hAnsi="Times New Roman" w:cs="Times New Roman"/>
        </w:rPr>
        <w:fldChar w:fldCharType="begin">
          <w:ffData>
            <w:name w:val="GuardianHome"/>
            <w:enabled/>
            <w:calcOnExit w:val="0"/>
            <w:textInput/>
          </w:ffData>
        </w:fldChar>
      </w:r>
      <w:bookmarkStart w:id="30" w:name="GuardianHome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30"/>
      <w:r w:rsidR="00C04CC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Other: </w:t>
      </w:r>
      <w:r w:rsidR="00900226">
        <w:rPr>
          <w:rFonts w:ascii="Times New Roman" w:hAnsi="Times New Roman" w:cs="Times New Roman"/>
        </w:rPr>
        <w:fldChar w:fldCharType="begin">
          <w:ffData>
            <w:name w:val="GuardianOther"/>
            <w:enabled/>
            <w:calcOnExit w:val="0"/>
            <w:textInput/>
          </w:ffData>
        </w:fldChar>
      </w:r>
      <w:bookmarkStart w:id="31" w:name="GuardianOther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31"/>
    </w:p>
    <w:p w:rsidR="004A78F6" w:rsidRDefault="004A78F6" w:rsidP="004A78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 Address:</w:t>
      </w:r>
      <w:r w:rsidRPr="001A5F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>
          <w:ffData>
            <w:name w:val="WardTelephone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</w:p>
    <w:p w:rsidR="00D3684F" w:rsidRDefault="00D3684F" w:rsidP="00172829">
      <w:pPr>
        <w:tabs>
          <w:tab w:val="left" w:pos="6030"/>
        </w:tabs>
        <w:ind w:left="4320" w:hanging="4320"/>
        <w:rPr>
          <w:rFonts w:ascii="Times New Roman" w:hAnsi="Times New Roman" w:cs="Times New Roman"/>
        </w:rPr>
      </w:pPr>
    </w:p>
    <w:p w:rsidR="00D3684F" w:rsidRPr="0084509B" w:rsidRDefault="00D3684F" w:rsidP="004A7318">
      <w:pPr>
        <w:pStyle w:val="Heading2"/>
        <w:jc w:val="center"/>
      </w:pPr>
      <w:r w:rsidRPr="0084509B">
        <w:t>ATTORNEY INFORMATION</w:t>
      </w:r>
    </w:p>
    <w:p w:rsidR="00D3684F" w:rsidRDefault="00D3684F" w:rsidP="00D3684F">
      <w:pPr>
        <w:tabs>
          <w:tab w:val="left" w:pos="6030"/>
        </w:tabs>
        <w:ind w:left="4320" w:hanging="4320"/>
        <w:rPr>
          <w:rFonts w:ascii="Times New Roman" w:hAnsi="Times New Roman" w:cs="Times New Roman"/>
        </w:rPr>
      </w:pPr>
    </w:p>
    <w:p w:rsidR="00D3684F" w:rsidRDefault="00D3684F" w:rsidP="00D3684F">
      <w:pPr>
        <w:tabs>
          <w:tab w:val="left" w:pos="6030"/>
        </w:tabs>
        <w:ind w:left="4320" w:hanging="4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Name: </w:t>
      </w:r>
      <w:r w:rsidR="00900226">
        <w:rPr>
          <w:rFonts w:ascii="Times New Roman" w:hAnsi="Times New Roman" w:cs="Times New Roman"/>
        </w:rPr>
        <w:fldChar w:fldCharType="begin">
          <w:ffData>
            <w:name w:val="AttorneyName"/>
            <w:enabled/>
            <w:calcOnExit w:val="0"/>
            <w:textInput/>
          </w:ffData>
        </w:fldChar>
      </w:r>
      <w:bookmarkStart w:id="32" w:name="AttorneyName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32"/>
    </w:p>
    <w:p w:rsidR="00D3684F" w:rsidRDefault="00D3684F" w:rsidP="00D3684F">
      <w:pPr>
        <w:tabs>
          <w:tab w:val="left" w:pos="6030"/>
        </w:tabs>
        <w:ind w:left="4320" w:hanging="4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Telephone Number: </w:t>
      </w:r>
      <w:r w:rsidR="00900226">
        <w:rPr>
          <w:rFonts w:ascii="Times New Roman" w:hAnsi="Times New Roman" w:cs="Times New Roman"/>
        </w:rPr>
        <w:fldChar w:fldCharType="begin">
          <w:ffData>
            <w:name w:val="GuardianTelephone"/>
            <w:enabled/>
            <w:calcOnExit w:val="0"/>
            <w:textInput/>
          </w:ffData>
        </w:fldChar>
      </w:r>
      <w:bookmarkStart w:id="33" w:name="GuardianTelephone"/>
      <w:r w:rsidR="00900226">
        <w:rPr>
          <w:rFonts w:ascii="Times New Roman" w:hAnsi="Times New Roman" w:cs="Times New Roman"/>
        </w:rPr>
        <w:instrText xml:space="preserve"> FORMTEXT </w:instrText>
      </w:r>
      <w:r w:rsidR="00900226">
        <w:rPr>
          <w:rFonts w:ascii="Times New Roman" w:hAnsi="Times New Roman" w:cs="Times New Roman"/>
        </w:rPr>
      </w:r>
      <w:r w:rsidR="00900226">
        <w:rPr>
          <w:rFonts w:ascii="Times New Roman" w:hAnsi="Times New Roman" w:cs="Times New Roman"/>
        </w:rPr>
        <w:fldChar w:fldCharType="separate"/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  <w:noProof/>
        </w:rPr>
        <w:t> </w:t>
      </w:r>
      <w:r w:rsidR="00900226">
        <w:rPr>
          <w:rFonts w:ascii="Times New Roman" w:hAnsi="Times New Roman" w:cs="Times New Roman"/>
        </w:rPr>
        <w:fldChar w:fldCharType="end"/>
      </w:r>
      <w:bookmarkEnd w:id="33"/>
    </w:p>
    <w:p w:rsidR="004A78F6" w:rsidRDefault="004A78F6" w:rsidP="004A78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 Address:</w:t>
      </w:r>
      <w:r w:rsidRPr="001A5F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>
          <w:ffData>
            <w:name w:val="WardTelephone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</w:p>
    <w:p w:rsidR="004A78F6" w:rsidRPr="00D3684F" w:rsidRDefault="004A78F6" w:rsidP="00D3684F">
      <w:pPr>
        <w:tabs>
          <w:tab w:val="left" w:pos="6030"/>
        </w:tabs>
        <w:ind w:left="4320" w:hanging="4320"/>
        <w:rPr>
          <w:rFonts w:ascii="Times New Roman" w:hAnsi="Times New Roman" w:cs="Times New Roman"/>
        </w:rPr>
      </w:pPr>
    </w:p>
    <w:sectPr w:rsidR="004A78F6" w:rsidRPr="00D3684F" w:rsidSect="002F1E96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EF2"/>
    <w:rsid w:val="00172829"/>
    <w:rsid w:val="001914FA"/>
    <w:rsid w:val="001A5F6D"/>
    <w:rsid w:val="002F1E96"/>
    <w:rsid w:val="003F3A70"/>
    <w:rsid w:val="004A2807"/>
    <w:rsid w:val="004A7318"/>
    <w:rsid w:val="004A78F6"/>
    <w:rsid w:val="00734D06"/>
    <w:rsid w:val="007A02C3"/>
    <w:rsid w:val="0084509B"/>
    <w:rsid w:val="00867C87"/>
    <w:rsid w:val="008F667A"/>
    <w:rsid w:val="00900226"/>
    <w:rsid w:val="00926EF2"/>
    <w:rsid w:val="009942B3"/>
    <w:rsid w:val="009D346B"/>
    <w:rsid w:val="00AF2280"/>
    <w:rsid w:val="00AF2DC7"/>
    <w:rsid w:val="00B07785"/>
    <w:rsid w:val="00BC7CD5"/>
    <w:rsid w:val="00BD3D48"/>
    <w:rsid w:val="00C04CC4"/>
    <w:rsid w:val="00C77F1B"/>
    <w:rsid w:val="00CC1E33"/>
    <w:rsid w:val="00D3684F"/>
    <w:rsid w:val="00DA5679"/>
    <w:rsid w:val="00EA3582"/>
    <w:rsid w:val="00EA6ABC"/>
    <w:rsid w:val="00EB67EE"/>
    <w:rsid w:val="00EF41EE"/>
    <w:rsid w:val="00F17568"/>
    <w:rsid w:val="00F5141C"/>
    <w:rsid w:val="00F53972"/>
    <w:rsid w:val="00FA2E78"/>
    <w:rsid w:val="00FC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30"/>
  <w15:docId w15:val="{0A520023-1A62-41EA-A144-94A13184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7318"/>
    <w:pPr>
      <w:keepNext/>
      <w:keepLines/>
      <w:spacing w:before="240" w:line="36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7318"/>
    <w:pPr>
      <w:keepNext/>
      <w:keepLines/>
      <w:spacing w:before="40" w:line="360" w:lineRule="auto"/>
      <w:outlineLvl w:val="1"/>
    </w:pPr>
    <w:rPr>
      <w:rFonts w:ascii="Times New Roman" w:eastAsiaTheme="majorEastAsia" w:hAnsi="Times New Roman" w:cstheme="majorBidi"/>
      <w:b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28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80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A7318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A7318"/>
    <w:rPr>
      <w:rFonts w:ascii="Times New Roman" w:eastAsiaTheme="majorEastAsia" w:hAnsi="Times New Roman" w:cstheme="majorBidi"/>
      <w:b/>
      <w:szCs w:val="2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t16544\Downloads\Guardianship_Disaster_Pla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Guardianship_Disaster_Plan.dot</Template>
  <TotalTime>1</TotalTime>
  <Pages>2</Pages>
  <Words>199</Words>
  <Characters>1260</Characters>
  <Application>Microsoft Office Word</Application>
  <DocSecurity>0</DocSecurity>
  <Lines>126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Sixth Judicial Circuit of Florida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Samis, Keela</dc:creator>
  <cp:lastModifiedBy>Winship, Beth</cp:lastModifiedBy>
  <cp:revision>2</cp:revision>
  <cp:lastPrinted>2015-04-27T17:04:00Z</cp:lastPrinted>
  <dcterms:created xsi:type="dcterms:W3CDTF">2019-10-21T19:02:00Z</dcterms:created>
  <dcterms:modified xsi:type="dcterms:W3CDTF">2019-10-21T19:02:00Z</dcterms:modified>
</cp:coreProperties>
</file>